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3514E" w:rsidRPr="00E47CD5" w:rsidRDefault="0003514E" w:rsidP="00E878EE">
      <w:pPr>
        <w:tabs>
          <w:tab w:val="left" w:pos="6946"/>
        </w:tabs>
        <w:ind w:right="283"/>
        <w:rPr>
          <w:rFonts w:ascii="Roboto" w:hAnsi="Roboto"/>
          <w:b/>
        </w:rPr>
      </w:pPr>
    </w:p>
    <w:p w14:paraId="0A37501D" w14:textId="77777777" w:rsidR="0003514E" w:rsidRPr="00E47CD5" w:rsidRDefault="0003514E" w:rsidP="00E878EE">
      <w:pPr>
        <w:tabs>
          <w:tab w:val="left" w:pos="6946"/>
        </w:tabs>
        <w:ind w:right="283"/>
        <w:rPr>
          <w:rFonts w:ascii="Roboto" w:hAnsi="Roboto"/>
          <w:b/>
        </w:rPr>
      </w:pPr>
    </w:p>
    <w:p w14:paraId="131DE597" w14:textId="77777777" w:rsidR="002352EE" w:rsidRPr="00E47CD5" w:rsidRDefault="001223FF" w:rsidP="00E878EE">
      <w:pPr>
        <w:tabs>
          <w:tab w:val="left" w:pos="6946"/>
        </w:tabs>
        <w:ind w:right="283"/>
        <w:rPr>
          <w:rFonts w:ascii="Roboto" w:hAnsi="Roboto"/>
          <w:b/>
        </w:rPr>
      </w:pPr>
      <w:r w:rsidRPr="00E47CD5">
        <w:rPr>
          <w:rFonts w:ascii="Roboto" w:hAnsi="Roboto"/>
          <w:b/>
          <w:noProof/>
        </w:rPr>
        <w:drawing>
          <wp:anchor distT="0" distB="0" distL="114300" distR="114300" simplePos="0" relativeHeight="251657728" behindDoc="0" locked="0" layoutInCell="1" allowOverlap="1" wp14:anchorId="34189B29" wp14:editId="1384373E">
            <wp:simplePos x="0" y="0"/>
            <wp:positionH relativeFrom="column">
              <wp:posOffset>5026025</wp:posOffset>
            </wp:positionH>
            <wp:positionV relativeFrom="paragraph">
              <wp:posOffset>78105</wp:posOffset>
            </wp:positionV>
            <wp:extent cx="1028065" cy="1028065"/>
            <wp:effectExtent l="0" t="0" r="0" b="0"/>
            <wp:wrapSquare wrapText="bothSides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A1598" w14:textId="77777777" w:rsidR="0005187A" w:rsidRPr="000F38A2" w:rsidRDefault="0005187A" w:rsidP="0005187A">
      <w:pPr>
        <w:rPr>
          <w:rFonts w:ascii="Roboto" w:hAnsi="Roboto"/>
          <w:b/>
          <w:sz w:val="20"/>
        </w:rPr>
      </w:pPr>
      <w:r w:rsidRPr="000F38A2">
        <w:rPr>
          <w:rFonts w:ascii="Roboto" w:hAnsi="Roboto"/>
          <w:b/>
          <w:bCs/>
          <w:sz w:val="20"/>
        </w:rPr>
        <w:t>Du möchtest Deine Erfahrung in der Buchhaltung für einen sinnstiftenden Zweck einsetzen?</w:t>
      </w:r>
      <w:r w:rsidRPr="000F38A2">
        <w:rPr>
          <w:rFonts w:ascii="Roboto" w:hAnsi="Roboto"/>
          <w:b/>
          <w:sz w:val="20"/>
        </w:rPr>
        <w:br/>
      </w:r>
      <w:r w:rsidRPr="000F38A2">
        <w:rPr>
          <w:rFonts w:ascii="Roboto" w:hAnsi="Roboto"/>
          <w:b/>
          <w:bCs/>
          <w:sz w:val="20"/>
        </w:rPr>
        <w:t>Du arbeitest gerne eigenverantwortlich und behältst auch bei Zahlen, Fördermitteln und Abschlüssen den Überblick?</w:t>
      </w:r>
      <w:r w:rsidRPr="000F38A2">
        <w:rPr>
          <w:rFonts w:ascii="Roboto" w:hAnsi="Roboto"/>
          <w:b/>
          <w:sz w:val="20"/>
        </w:rPr>
        <w:br/>
      </w:r>
      <w:r w:rsidRPr="000F38A2">
        <w:rPr>
          <w:rFonts w:ascii="Roboto" w:hAnsi="Roboto"/>
          <w:b/>
          <w:bCs/>
          <w:sz w:val="20"/>
        </w:rPr>
        <w:t>Dir sind Gemeinschaft, Engagement und die Förderung von Kindern und Jugendlichen wichtig?</w:t>
      </w:r>
    </w:p>
    <w:p w14:paraId="579B3BEA" w14:textId="36A502BF" w:rsidR="0005187A" w:rsidRPr="000F38A2" w:rsidRDefault="0005187A" w:rsidP="0005187A">
      <w:pPr>
        <w:rPr>
          <w:rFonts w:ascii="Roboto" w:hAnsi="Roboto"/>
          <w:b/>
          <w:sz w:val="20"/>
        </w:rPr>
      </w:pPr>
      <w:r w:rsidRPr="000F38A2">
        <w:rPr>
          <w:rFonts w:ascii="Roboto" w:hAnsi="Roboto"/>
          <w:b/>
          <w:bCs/>
          <w:sz w:val="20"/>
        </w:rPr>
        <w:t>Dann bist Du bei uns genau richtig! Werde jetzt Teil des VCP Land Westfalen und unterstütze unsere Arbeit mit Deiner Expertise in der Buchhaltung.</w:t>
      </w:r>
    </w:p>
    <w:p w14:paraId="6A05A809" w14:textId="77777777" w:rsidR="00554E8F" w:rsidRPr="00E47CD5" w:rsidRDefault="00554E8F" w:rsidP="00554E8F">
      <w:pPr>
        <w:rPr>
          <w:rFonts w:ascii="Roboto" w:hAnsi="Roboto"/>
          <w:sz w:val="16"/>
          <w:szCs w:val="16"/>
        </w:rPr>
      </w:pPr>
    </w:p>
    <w:p w14:paraId="5A39BBE3" w14:textId="77777777" w:rsidR="00554E8F" w:rsidRPr="00E47CD5" w:rsidRDefault="00554E8F" w:rsidP="00554E8F">
      <w:pPr>
        <w:rPr>
          <w:rFonts w:ascii="Roboto" w:hAnsi="Roboto"/>
          <w:sz w:val="16"/>
          <w:szCs w:val="16"/>
        </w:rPr>
      </w:pPr>
    </w:p>
    <w:p w14:paraId="41C8F396" w14:textId="77777777" w:rsidR="00554E8F" w:rsidRPr="00E47CD5" w:rsidRDefault="00554E8F" w:rsidP="00554E8F">
      <w:pPr>
        <w:rPr>
          <w:rFonts w:ascii="Roboto" w:hAnsi="Roboto"/>
          <w:sz w:val="16"/>
          <w:szCs w:val="16"/>
        </w:rPr>
      </w:pPr>
    </w:p>
    <w:p w14:paraId="72A3D3EC" w14:textId="77777777" w:rsidR="0003514E" w:rsidRPr="00E47CD5" w:rsidRDefault="0003514E" w:rsidP="00554E8F">
      <w:pPr>
        <w:rPr>
          <w:rFonts w:ascii="Roboto" w:hAnsi="Roboto"/>
          <w:sz w:val="20"/>
        </w:rPr>
      </w:pPr>
    </w:p>
    <w:p w14:paraId="473582E2" w14:textId="7D1CFD14" w:rsidR="009F0E02" w:rsidRPr="000F38A2" w:rsidRDefault="009F0E02" w:rsidP="2B662C40">
      <w:pPr>
        <w:jc w:val="center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De</w:t>
      </w:r>
      <w:r w:rsidR="00F7670D">
        <w:rPr>
          <w:rFonts w:ascii="Roboto" w:hAnsi="Roboto"/>
          <w:sz w:val="24"/>
          <w:szCs w:val="24"/>
        </w:rPr>
        <w:t xml:space="preserve">r </w:t>
      </w:r>
      <w:r w:rsidRPr="000F38A2">
        <w:rPr>
          <w:rFonts w:ascii="Roboto" w:hAnsi="Roboto"/>
          <w:sz w:val="24"/>
          <w:szCs w:val="24"/>
        </w:rPr>
        <w:t>VCP</w:t>
      </w:r>
      <w:r w:rsidR="00F7670D">
        <w:rPr>
          <w:rFonts w:ascii="Roboto" w:hAnsi="Roboto"/>
          <w:sz w:val="24"/>
          <w:szCs w:val="24"/>
        </w:rPr>
        <w:t xml:space="preserve"> </w:t>
      </w:r>
      <w:r w:rsidRPr="000F38A2">
        <w:rPr>
          <w:rFonts w:ascii="Roboto" w:hAnsi="Roboto"/>
          <w:sz w:val="24"/>
          <w:szCs w:val="24"/>
        </w:rPr>
        <w:t>Land Westfalen e.V.</w:t>
      </w:r>
      <w:r w:rsidRPr="000F38A2">
        <w:rPr>
          <w:sz w:val="24"/>
          <w:szCs w:val="24"/>
        </w:rPr>
        <w:br/>
      </w:r>
      <w:r w:rsidRPr="000F38A2">
        <w:rPr>
          <w:rFonts w:ascii="Roboto" w:hAnsi="Roboto"/>
          <w:sz w:val="24"/>
          <w:szCs w:val="24"/>
        </w:rPr>
        <w:t xml:space="preserve">sucht zum </w:t>
      </w:r>
      <w:r w:rsidR="00C34617" w:rsidRPr="000F38A2">
        <w:rPr>
          <w:rFonts w:ascii="Roboto" w:hAnsi="Roboto"/>
          <w:sz w:val="24"/>
          <w:szCs w:val="24"/>
        </w:rPr>
        <w:t>nächstmöglichen Zeitpunkt</w:t>
      </w:r>
      <w:r w:rsidR="007D7B32" w:rsidRPr="000F38A2">
        <w:rPr>
          <w:rFonts w:ascii="Roboto" w:hAnsi="Roboto"/>
          <w:sz w:val="24"/>
          <w:szCs w:val="24"/>
        </w:rPr>
        <w:t xml:space="preserve"> eine*</w:t>
      </w:r>
      <w:r w:rsidRPr="000F38A2">
        <w:rPr>
          <w:rFonts w:ascii="Roboto" w:hAnsi="Roboto"/>
          <w:sz w:val="24"/>
          <w:szCs w:val="24"/>
        </w:rPr>
        <w:t>n</w:t>
      </w:r>
    </w:p>
    <w:p w14:paraId="0D0B940D" w14:textId="77777777" w:rsidR="009F0E02" w:rsidRPr="000F38A2" w:rsidRDefault="009F0E02" w:rsidP="009F0E02">
      <w:pPr>
        <w:rPr>
          <w:rFonts w:ascii="Roboto" w:hAnsi="Roboto"/>
          <w:sz w:val="24"/>
          <w:szCs w:val="24"/>
        </w:rPr>
      </w:pPr>
    </w:p>
    <w:p w14:paraId="6CA1021E" w14:textId="6D4FAD76" w:rsidR="00C34617" w:rsidRPr="00C34617" w:rsidRDefault="00C34617" w:rsidP="00C34617">
      <w:pPr>
        <w:pStyle w:val="Listenabsatz"/>
        <w:spacing w:after="0" w:line="360" w:lineRule="auto"/>
        <w:ind w:left="714"/>
        <w:jc w:val="center"/>
        <w:rPr>
          <w:rFonts w:ascii="Roboto" w:hAnsi="Roboto"/>
          <w:b/>
          <w:bCs/>
          <w:sz w:val="28"/>
          <w:szCs w:val="28"/>
        </w:rPr>
      </w:pPr>
      <w:r w:rsidRPr="00C34617">
        <w:rPr>
          <w:rFonts w:ascii="Roboto" w:hAnsi="Roboto"/>
          <w:b/>
          <w:bCs/>
          <w:sz w:val="28"/>
          <w:szCs w:val="28"/>
        </w:rPr>
        <w:t>Mitarbeiter/in Buchhaltung (m/w/d) auf Minijob-Basis</w:t>
      </w:r>
    </w:p>
    <w:p w14:paraId="78BE5EA3" w14:textId="4FE2CEEB" w:rsidR="00C34617" w:rsidRPr="000F38A2" w:rsidRDefault="000F38A2" w:rsidP="000F38A2">
      <w:pPr>
        <w:spacing w:line="360" w:lineRule="auto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Du </w:t>
      </w:r>
      <w:r w:rsidR="00C34617" w:rsidRPr="000F38A2">
        <w:rPr>
          <w:rFonts w:ascii="Roboto" w:hAnsi="Roboto"/>
          <w:sz w:val="24"/>
          <w:szCs w:val="24"/>
        </w:rPr>
        <w:t>verfüg</w:t>
      </w:r>
      <w:r>
        <w:rPr>
          <w:rFonts w:ascii="Roboto" w:hAnsi="Roboto"/>
          <w:sz w:val="24"/>
          <w:szCs w:val="24"/>
        </w:rPr>
        <w:t>st</w:t>
      </w:r>
      <w:r w:rsidR="00C34617" w:rsidRPr="000F38A2">
        <w:rPr>
          <w:rFonts w:ascii="Roboto" w:hAnsi="Roboto"/>
          <w:sz w:val="24"/>
          <w:szCs w:val="24"/>
        </w:rPr>
        <w:t xml:space="preserve"> über Erfahrung im Rechnungswesen und arbeite</w:t>
      </w:r>
      <w:r>
        <w:rPr>
          <w:rFonts w:ascii="Roboto" w:hAnsi="Roboto"/>
          <w:sz w:val="24"/>
          <w:szCs w:val="24"/>
        </w:rPr>
        <w:t>st</w:t>
      </w:r>
      <w:r w:rsidR="00C34617" w:rsidRPr="000F38A2">
        <w:rPr>
          <w:rFonts w:ascii="Roboto" w:hAnsi="Roboto"/>
          <w:sz w:val="24"/>
          <w:szCs w:val="24"/>
        </w:rPr>
        <w:t xml:space="preserve"> sorgfältig, eigenständig und zuverlässig? Dann freuen wir uns auf </w:t>
      </w:r>
      <w:r>
        <w:rPr>
          <w:rFonts w:ascii="Roboto" w:hAnsi="Roboto"/>
          <w:sz w:val="24"/>
          <w:szCs w:val="24"/>
        </w:rPr>
        <w:t>Deine</w:t>
      </w:r>
      <w:r w:rsidR="00C34617" w:rsidRPr="000F38A2">
        <w:rPr>
          <w:rFonts w:ascii="Roboto" w:hAnsi="Roboto"/>
          <w:sz w:val="24"/>
          <w:szCs w:val="24"/>
        </w:rPr>
        <w:t xml:space="preserve"> Bewerbung!</w:t>
      </w:r>
    </w:p>
    <w:p w14:paraId="3A4197D7" w14:textId="4C606DC6" w:rsidR="00C34617" w:rsidRPr="000F38A2" w:rsidRDefault="000F38A2" w:rsidP="000F38A2">
      <w:pPr>
        <w:spacing w:line="360" w:lineRule="auto"/>
        <w:rPr>
          <w:rFonts w:ascii="Roboto" w:hAnsi="Roboto"/>
          <w:b/>
          <w:bCs/>
          <w:sz w:val="28"/>
          <w:szCs w:val="28"/>
        </w:rPr>
      </w:pPr>
      <w:r w:rsidRPr="000F38A2">
        <w:rPr>
          <w:rFonts w:ascii="Roboto" w:hAnsi="Roboto"/>
          <w:b/>
          <w:bCs/>
          <w:sz w:val="28"/>
          <w:szCs w:val="28"/>
        </w:rPr>
        <w:t xml:space="preserve">Deine </w:t>
      </w:r>
      <w:r w:rsidR="00C34617" w:rsidRPr="000F38A2">
        <w:rPr>
          <w:rFonts w:ascii="Roboto" w:hAnsi="Roboto"/>
          <w:b/>
          <w:bCs/>
          <w:sz w:val="28"/>
          <w:szCs w:val="28"/>
        </w:rPr>
        <w:t>Aufgaben</w:t>
      </w:r>
    </w:p>
    <w:p w14:paraId="016ADA11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Allgemeine Buchhaltung und Finanzverwaltung</w:t>
      </w:r>
    </w:p>
    <w:p w14:paraId="7B3C722C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Bearbeitung laufender Geschäftsvorfälle</w:t>
      </w:r>
    </w:p>
    <w:p w14:paraId="58F5046F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Vorbereitung und Unterstützung bei Jahresabschlüssen</w:t>
      </w:r>
    </w:p>
    <w:p w14:paraId="4AB804D8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Erstellung und Auswertung von Gewinn- und Verlustrechnungen (GuV)</w:t>
      </w:r>
    </w:p>
    <w:p w14:paraId="109EA93D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Abrechnung und Nachweisführung von Fördermitteln</w:t>
      </w:r>
    </w:p>
    <w:p w14:paraId="31CF49AD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Buchungs- und Finanzverwaltung für zwei Kinder- und Jugendfreizeitheime</w:t>
      </w:r>
    </w:p>
    <w:p w14:paraId="784A3462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Kontenabstimmung sowie Pflege der Buchhaltungsunterlagen</w:t>
      </w:r>
    </w:p>
    <w:p w14:paraId="51C878D4" w14:textId="77777777" w:rsidR="00C34617" w:rsidRPr="000F38A2" w:rsidRDefault="00C34617" w:rsidP="00C34617">
      <w:pPr>
        <w:pStyle w:val="Listenabsatz"/>
        <w:numPr>
          <w:ilvl w:val="0"/>
          <w:numId w:val="10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Zusammenarbeit mit Steuerberatung, Vorstand und weiteren Projektverantwortlichen</w:t>
      </w:r>
    </w:p>
    <w:p w14:paraId="12D04625" w14:textId="617420E1" w:rsidR="00C34617" w:rsidRPr="000F38A2" w:rsidRDefault="000F38A2" w:rsidP="000F38A2">
      <w:pPr>
        <w:spacing w:line="360" w:lineRule="auto"/>
        <w:rPr>
          <w:rFonts w:ascii="Roboto" w:hAnsi="Roboto"/>
          <w:b/>
          <w:bCs/>
          <w:sz w:val="28"/>
          <w:szCs w:val="28"/>
        </w:rPr>
      </w:pPr>
      <w:r w:rsidRPr="000F38A2">
        <w:rPr>
          <w:rFonts w:ascii="Roboto" w:hAnsi="Roboto"/>
          <w:b/>
          <w:bCs/>
          <w:sz w:val="28"/>
          <w:szCs w:val="28"/>
        </w:rPr>
        <w:t>Dein</w:t>
      </w:r>
      <w:r w:rsidR="00C34617" w:rsidRPr="000F38A2">
        <w:rPr>
          <w:rFonts w:ascii="Roboto" w:hAnsi="Roboto"/>
          <w:b/>
          <w:bCs/>
          <w:sz w:val="28"/>
          <w:szCs w:val="28"/>
        </w:rPr>
        <w:t xml:space="preserve"> Profil</w:t>
      </w:r>
    </w:p>
    <w:p w14:paraId="6850AF84" w14:textId="51F214FF" w:rsidR="00C34617" w:rsidRPr="000F38A2" w:rsidRDefault="00C34617" w:rsidP="00C34617">
      <w:pPr>
        <w:pStyle w:val="Listenabsatz"/>
        <w:numPr>
          <w:ilvl w:val="0"/>
          <w:numId w:val="11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Erfahrung im Bereich Buchhaltung oder Rechnungswesen</w:t>
      </w:r>
    </w:p>
    <w:p w14:paraId="7A6A4F3D" w14:textId="109ECB09" w:rsidR="00C34617" w:rsidRPr="000F38A2" w:rsidRDefault="00C34617" w:rsidP="00C34617">
      <w:pPr>
        <w:pStyle w:val="Listenabsatz"/>
        <w:numPr>
          <w:ilvl w:val="0"/>
          <w:numId w:val="11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Kenntnisse in der Finanzbuchhaltung sowie im Umgang mit Buchhaltungssoftware (Lexware)</w:t>
      </w:r>
    </w:p>
    <w:p w14:paraId="5B6ED3C4" w14:textId="77777777" w:rsidR="00C34617" w:rsidRPr="000F38A2" w:rsidRDefault="00C34617" w:rsidP="00C34617">
      <w:pPr>
        <w:pStyle w:val="Listenabsatz"/>
        <w:numPr>
          <w:ilvl w:val="0"/>
          <w:numId w:val="11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Erfahrung im Bereich Fördermittelabrechnung wünschenswert</w:t>
      </w:r>
    </w:p>
    <w:p w14:paraId="45BEE2BD" w14:textId="77777777" w:rsidR="00C34617" w:rsidRPr="000F38A2" w:rsidRDefault="00C34617" w:rsidP="00C34617">
      <w:pPr>
        <w:pStyle w:val="Listenabsatz"/>
        <w:numPr>
          <w:ilvl w:val="0"/>
          <w:numId w:val="11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Strukturierte, selbstständige und gewissenhafte Arbeitsweise</w:t>
      </w:r>
    </w:p>
    <w:p w14:paraId="470D5303" w14:textId="77777777" w:rsidR="00C34617" w:rsidRPr="000F38A2" w:rsidRDefault="00C34617" w:rsidP="00C34617">
      <w:pPr>
        <w:pStyle w:val="Listenabsatz"/>
        <w:numPr>
          <w:ilvl w:val="0"/>
          <w:numId w:val="11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lastRenderedPageBreak/>
        <w:t>Sicherer Umgang mit MS Office, insbesondere Excel</w:t>
      </w:r>
    </w:p>
    <w:p w14:paraId="3C06AAFC" w14:textId="77777777" w:rsidR="000F38A2" w:rsidRDefault="000F38A2" w:rsidP="000F38A2">
      <w:pPr>
        <w:spacing w:line="360" w:lineRule="auto"/>
        <w:rPr>
          <w:rFonts w:ascii="Roboto" w:hAnsi="Roboto"/>
          <w:b/>
          <w:bCs/>
          <w:sz w:val="20"/>
        </w:rPr>
      </w:pPr>
    </w:p>
    <w:p w14:paraId="645EB58E" w14:textId="77777777" w:rsidR="000F38A2" w:rsidRDefault="000F38A2" w:rsidP="000F38A2">
      <w:pPr>
        <w:spacing w:line="360" w:lineRule="auto"/>
        <w:rPr>
          <w:rFonts w:ascii="Roboto" w:hAnsi="Roboto"/>
          <w:b/>
          <w:bCs/>
          <w:sz w:val="20"/>
        </w:rPr>
      </w:pPr>
    </w:p>
    <w:p w14:paraId="65367893" w14:textId="66DA6B99" w:rsidR="00C34617" w:rsidRPr="000F38A2" w:rsidRDefault="00C34617" w:rsidP="000F38A2">
      <w:pPr>
        <w:spacing w:line="360" w:lineRule="auto"/>
        <w:rPr>
          <w:rFonts w:ascii="Roboto" w:hAnsi="Roboto"/>
          <w:b/>
          <w:bCs/>
          <w:sz w:val="28"/>
          <w:szCs w:val="28"/>
        </w:rPr>
      </w:pPr>
      <w:r w:rsidRPr="000F38A2">
        <w:rPr>
          <w:rFonts w:ascii="Roboto" w:hAnsi="Roboto"/>
          <w:b/>
          <w:bCs/>
          <w:sz w:val="28"/>
          <w:szCs w:val="28"/>
        </w:rPr>
        <w:t>Wir bieten</w:t>
      </w:r>
    </w:p>
    <w:p w14:paraId="75BC7B1D" w14:textId="77777777" w:rsidR="00C34617" w:rsidRPr="000F38A2" w:rsidRDefault="00C34617" w:rsidP="0005187A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Flexible Arbeitszeiten nach Absprache</w:t>
      </w:r>
    </w:p>
    <w:p w14:paraId="5ACBEDF6" w14:textId="2FB0E526" w:rsidR="00C34617" w:rsidRPr="000F38A2" w:rsidRDefault="00C34617" w:rsidP="0005187A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Anstellung auf Minijob-Basis</w:t>
      </w:r>
      <w:r w:rsidR="0005187A" w:rsidRPr="000F38A2">
        <w:rPr>
          <w:rFonts w:ascii="Roboto" w:hAnsi="Roboto"/>
          <w:sz w:val="24"/>
          <w:szCs w:val="24"/>
        </w:rPr>
        <w:t xml:space="preserve"> (Befreiung von RV-Pflicht möglich)</w:t>
      </w:r>
    </w:p>
    <w:p w14:paraId="1498F8B9" w14:textId="67A9690C" w:rsidR="0005187A" w:rsidRPr="000F38A2" w:rsidRDefault="0005187A" w:rsidP="0005187A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Homeoffice möglich</w:t>
      </w:r>
    </w:p>
    <w:p w14:paraId="5C74DBE5" w14:textId="77777777" w:rsidR="00C34617" w:rsidRPr="000F38A2" w:rsidRDefault="00C34617" w:rsidP="0005187A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Eigenverantwortliches Arbeiten in einem engagierten Team</w:t>
      </w:r>
    </w:p>
    <w:p w14:paraId="0A24BEC1" w14:textId="77777777" w:rsidR="00C34617" w:rsidRPr="000F38A2" w:rsidRDefault="00C34617" w:rsidP="0005187A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Sinnstiftende Tätigkeit im Bereich der Kinder- und Jugendarbeit</w:t>
      </w:r>
    </w:p>
    <w:p w14:paraId="6A7EE4A9" w14:textId="77777777" w:rsidR="000F38A2" w:rsidRPr="000F38A2" w:rsidRDefault="00C34617" w:rsidP="000004A2">
      <w:pPr>
        <w:pStyle w:val="Listenabsatz"/>
        <w:numPr>
          <w:ilvl w:val="0"/>
          <w:numId w:val="12"/>
        </w:numPr>
        <w:spacing w:line="360" w:lineRule="auto"/>
        <w:rPr>
          <w:rFonts w:ascii="Roboto" w:hAnsi="Roboto"/>
          <w:b/>
          <w:bCs/>
          <w:sz w:val="20"/>
          <w:szCs w:val="20"/>
        </w:rPr>
      </w:pPr>
      <w:r w:rsidRPr="000F38A2">
        <w:rPr>
          <w:rFonts w:ascii="Roboto" w:hAnsi="Roboto"/>
          <w:sz w:val="24"/>
          <w:szCs w:val="24"/>
        </w:rPr>
        <w:t>Angenehmes Arbeitsumfeld mit kurzen Entscheidungswegen</w:t>
      </w:r>
      <w:r w:rsidR="0005187A" w:rsidRPr="000F38A2">
        <w:rPr>
          <w:rFonts w:ascii="Roboto" w:hAnsi="Roboto"/>
          <w:sz w:val="24"/>
          <w:szCs w:val="24"/>
        </w:rPr>
        <w:t xml:space="preserve"> und flachen Hierarchien</w:t>
      </w:r>
    </w:p>
    <w:p w14:paraId="014E9445" w14:textId="43B0A38B" w:rsidR="00C34617" w:rsidRPr="000F38A2" w:rsidRDefault="00C34617" w:rsidP="000F38A2">
      <w:pPr>
        <w:spacing w:line="360" w:lineRule="auto"/>
        <w:rPr>
          <w:rFonts w:ascii="Roboto" w:hAnsi="Roboto"/>
          <w:b/>
          <w:bCs/>
          <w:sz w:val="28"/>
          <w:szCs w:val="28"/>
        </w:rPr>
      </w:pPr>
      <w:r w:rsidRPr="000F38A2">
        <w:rPr>
          <w:rFonts w:ascii="Roboto" w:hAnsi="Roboto"/>
          <w:b/>
          <w:bCs/>
          <w:sz w:val="28"/>
          <w:szCs w:val="28"/>
        </w:rPr>
        <w:t>Bewerbung</w:t>
      </w:r>
    </w:p>
    <w:p w14:paraId="3E9ADA88" w14:textId="77777777" w:rsidR="00C34617" w:rsidRPr="000F38A2" w:rsidRDefault="00C34617" w:rsidP="0005187A">
      <w:pPr>
        <w:pStyle w:val="Listenabsatz"/>
        <w:numPr>
          <w:ilvl w:val="0"/>
          <w:numId w:val="13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Wir freuen uns auf Ihre aussagekräftige Bewerbung mit Angaben zu Ihrer Berufserfahrung und Ihrem frühestmöglichen Eintrittstermin.</w:t>
      </w:r>
    </w:p>
    <w:p w14:paraId="55BE677A" w14:textId="638541E1" w:rsidR="00C34617" w:rsidRPr="000F38A2" w:rsidRDefault="00C34617" w:rsidP="0005187A">
      <w:pPr>
        <w:pStyle w:val="Listenabsatz"/>
        <w:numPr>
          <w:ilvl w:val="0"/>
          <w:numId w:val="13"/>
        </w:numPr>
        <w:spacing w:after="0" w:line="360" w:lineRule="auto"/>
        <w:rPr>
          <w:rFonts w:ascii="Roboto" w:hAnsi="Roboto"/>
          <w:sz w:val="24"/>
          <w:szCs w:val="24"/>
        </w:rPr>
      </w:pPr>
      <w:r w:rsidRPr="000F38A2">
        <w:rPr>
          <w:rFonts w:ascii="Roboto" w:hAnsi="Roboto"/>
          <w:sz w:val="24"/>
          <w:szCs w:val="24"/>
        </w:rPr>
        <w:t>Bewerbungen bitte an:</w:t>
      </w:r>
      <w:r w:rsidR="000F38A2" w:rsidRPr="000F38A2">
        <w:rPr>
          <w:rFonts w:ascii="Roboto" w:hAnsi="Roboto"/>
          <w:sz w:val="24"/>
          <w:szCs w:val="24"/>
        </w:rPr>
        <w:t xml:space="preserve"> Herrn Tobias </w:t>
      </w:r>
      <w:proofErr w:type="spellStart"/>
      <w:r w:rsidR="000F38A2" w:rsidRPr="000F38A2">
        <w:rPr>
          <w:rFonts w:ascii="Roboto" w:hAnsi="Roboto"/>
          <w:sz w:val="24"/>
          <w:szCs w:val="24"/>
        </w:rPr>
        <w:t>Bzyl</w:t>
      </w:r>
      <w:proofErr w:type="spellEnd"/>
      <w:r w:rsidR="000F38A2" w:rsidRPr="000F38A2">
        <w:rPr>
          <w:rFonts w:ascii="Roboto" w:hAnsi="Roboto"/>
          <w:sz w:val="24"/>
          <w:szCs w:val="24"/>
        </w:rPr>
        <w:t xml:space="preserve"> unter </w:t>
      </w:r>
      <w:hyperlink r:id="rId12" w:history="1">
        <w:r w:rsidR="00F7670D" w:rsidRPr="00CF0C91">
          <w:rPr>
            <w:rStyle w:val="Hyperlink"/>
            <w:rFonts w:ascii="Roboto" w:hAnsi="Roboto"/>
            <w:i/>
            <w:iCs/>
            <w:sz w:val="24"/>
            <w:szCs w:val="24"/>
          </w:rPr>
          <w:t>bewerbung@vcp-westfalen.de</w:t>
        </w:r>
      </w:hyperlink>
    </w:p>
    <w:p w14:paraId="6AC2C898" w14:textId="77777777" w:rsidR="000F38A2" w:rsidRDefault="000F38A2" w:rsidP="000F38A2">
      <w:pPr>
        <w:spacing w:line="360" w:lineRule="auto"/>
        <w:rPr>
          <w:rFonts w:ascii="Roboto" w:hAnsi="Roboto"/>
          <w:sz w:val="20"/>
        </w:rPr>
      </w:pPr>
    </w:p>
    <w:p w14:paraId="6D3F815B" w14:textId="7EDFCCDA" w:rsidR="0005187A" w:rsidRPr="000F38A2" w:rsidRDefault="000F38A2" w:rsidP="000F38A2">
      <w:pPr>
        <w:spacing w:line="360" w:lineRule="auto"/>
        <w:rPr>
          <w:rFonts w:ascii="Roboto" w:hAnsi="Roboto"/>
          <w:b/>
          <w:bCs/>
          <w:sz w:val="24"/>
          <w:szCs w:val="24"/>
        </w:rPr>
      </w:pPr>
      <w:r w:rsidRPr="000F38A2">
        <w:rPr>
          <w:rFonts w:ascii="Roboto" w:hAnsi="Roboto"/>
          <w:b/>
          <w:bCs/>
          <w:sz w:val="24"/>
          <w:szCs w:val="24"/>
        </w:rPr>
        <w:t>Wir begrüßen Bewerbungen unabhängig von Geschlecht, Alter, Herkunft, Religion</w:t>
      </w:r>
    </w:p>
    <w:sectPr w:rsidR="0005187A" w:rsidRPr="000F38A2" w:rsidSect="005F0A47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525" w:right="1134" w:bottom="567" w:left="1134" w:header="425" w:footer="72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30856" w14:textId="77777777" w:rsidR="00BB5225" w:rsidRDefault="00BB5225">
      <w:r>
        <w:separator/>
      </w:r>
    </w:p>
  </w:endnote>
  <w:endnote w:type="continuationSeparator" w:id="0">
    <w:p w14:paraId="6EFEF0A2" w14:textId="77777777" w:rsidR="00BB5225" w:rsidRDefault="00BB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A1B0E25" w14:paraId="042BF086" w14:textId="77777777" w:rsidTr="0A1B0E25">
      <w:trPr>
        <w:trHeight w:val="300"/>
      </w:trPr>
      <w:tc>
        <w:tcPr>
          <w:tcW w:w="3210" w:type="dxa"/>
        </w:tcPr>
        <w:p w14:paraId="03342926" w14:textId="761D90E2" w:rsidR="0A1B0E25" w:rsidRDefault="0A1B0E25" w:rsidP="0A1B0E25">
          <w:pPr>
            <w:pStyle w:val="Kopfzeile"/>
            <w:ind w:left="-115"/>
          </w:pPr>
        </w:p>
      </w:tc>
      <w:tc>
        <w:tcPr>
          <w:tcW w:w="3210" w:type="dxa"/>
        </w:tcPr>
        <w:p w14:paraId="081F2EE6" w14:textId="22888A4C" w:rsidR="0A1B0E25" w:rsidRDefault="0A1B0E25" w:rsidP="0A1B0E25">
          <w:pPr>
            <w:pStyle w:val="Kopfzeile"/>
            <w:jc w:val="center"/>
          </w:pPr>
        </w:p>
      </w:tc>
      <w:tc>
        <w:tcPr>
          <w:tcW w:w="3210" w:type="dxa"/>
        </w:tcPr>
        <w:p w14:paraId="409CC609" w14:textId="22DC9408" w:rsidR="0A1B0E25" w:rsidRDefault="0A1B0E25" w:rsidP="0A1B0E25">
          <w:pPr>
            <w:pStyle w:val="Kopfzeile"/>
            <w:ind w:right="-115"/>
            <w:jc w:val="right"/>
          </w:pPr>
        </w:p>
      </w:tc>
    </w:tr>
  </w:tbl>
  <w:p w14:paraId="65CA69AF" w14:textId="09EF7AFA" w:rsidR="0A1B0E25" w:rsidRDefault="0A1B0E25" w:rsidP="0A1B0E2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A1B0E25" w14:paraId="1D4DDB2D" w14:textId="77777777" w:rsidTr="0A1B0E25">
      <w:trPr>
        <w:trHeight w:val="300"/>
      </w:trPr>
      <w:tc>
        <w:tcPr>
          <w:tcW w:w="3210" w:type="dxa"/>
        </w:tcPr>
        <w:p w14:paraId="38E1B64F" w14:textId="2FD9C115" w:rsidR="0A1B0E25" w:rsidRDefault="0A1B0E25" w:rsidP="0A1B0E25">
          <w:pPr>
            <w:pStyle w:val="Kopfzeile"/>
            <w:ind w:left="-115"/>
          </w:pPr>
        </w:p>
      </w:tc>
      <w:tc>
        <w:tcPr>
          <w:tcW w:w="3210" w:type="dxa"/>
        </w:tcPr>
        <w:p w14:paraId="64E377F9" w14:textId="278789EA" w:rsidR="0A1B0E25" w:rsidRDefault="0A1B0E25" w:rsidP="0A1B0E25">
          <w:pPr>
            <w:pStyle w:val="Kopfzeile"/>
            <w:jc w:val="center"/>
          </w:pPr>
        </w:p>
      </w:tc>
      <w:tc>
        <w:tcPr>
          <w:tcW w:w="3210" w:type="dxa"/>
        </w:tcPr>
        <w:p w14:paraId="2EC7EF23" w14:textId="1CB0196A" w:rsidR="0A1B0E25" w:rsidRDefault="0A1B0E25" w:rsidP="0A1B0E25">
          <w:pPr>
            <w:pStyle w:val="Kopfzeile"/>
            <w:ind w:right="-115"/>
            <w:jc w:val="right"/>
          </w:pPr>
        </w:p>
      </w:tc>
    </w:tr>
  </w:tbl>
  <w:p w14:paraId="0DCD4E01" w14:textId="3DED8F42" w:rsidR="0A1B0E25" w:rsidRDefault="0A1B0E25" w:rsidP="0A1B0E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7D8F" w14:textId="77777777" w:rsidR="00BB5225" w:rsidRDefault="00BB5225">
      <w:r>
        <w:separator/>
      </w:r>
    </w:p>
  </w:footnote>
  <w:footnote w:type="continuationSeparator" w:id="0">
    <w:p w14:paraId="6A65E8E1" w14:textId="77777777" w:rsidR="00BB5225" w:rsidRDefault="00BB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024B3F" w:rsidRDefault="00024B3F" w:rsidP="00024B3F">
    <w:pPr>
      <w:pStyle w:val="Kopfzeile"/>
      <w:rPr>
        <w:rFonts w:ascii="Roboto" w:hAnsi="Roboto"/>
        <w:b/>
        <w:sz w:val="14"/>
        <w:szCs w:val="14"/>
      </w:rPr>
    </w:pPr>
  </w:p>
  <w:p w14:paraId="78E325C4" w14:textId="77777777" w:rsidR="00024B3F" w:rsidRPr="00844FAD" w:rsidRDefault="001223FF" w:rsidP="00024B3F">
    <w:pPr>
      <w:pStyle w:val="Kopfzeile"/>
      <w:rPr>
        <w:rFonts w:ascii="Roboto" w:hAnsi="Roboto"/>
        <w:b/>
        <w:sz w:val="14"/>
        <w:szCs w:val="14"/>
      </w:rPr>
    </w:pPr>
    <w:r w:rsidRPr="00844FAD">
      <w:rPr>
        <w:rFonts w:ascii="Roboto" w:hAnsi="Roboto"/>
        <w:b/>
        <w:noProof/>
        <w:sz w:val="14"/>
        <w:szCs w:val="14"/>
      </w:rPr>
      <w:drawing>
        <wp:anchor distT="0" distB="0" distL="114300" distR="114300" simplePos="0" relativeHeight="251658240" behindDoc="1" locked="0" layoutInCell="1" allowOverlap="1" wp14:anchorId="77A904E4" wp14:editId="07777777">
          <wp:simplePos x="0" y="0"/>
          <wp:positionH relativeFrom="column">
            <wp:posOffset>4124325</wp:posOffset>
          </wp:positionH>
          <wp:positionV relativeFrom="paragraph">
            <wp:posOffset>-46355</wp:posOffset>
          </wp:positionV>
          <wp:extent cx="2041525" cy="70866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B3F" w:rsidRPr="00844FAD">
      <w:rPr>
        <w:rFonts w:ascii="Roboto" w:hAnsi="Roboto"/>
        <w:b/>
        <w:sz w:val="14"/>
        <w:szCs w:val="14"/>
      </w:rPr>
      <w:t>VCP Land Westfalen e.V.</w:t>
    </w:r>
  </w:p>
  <w:p w14:paraId="154A766B" w14:textId="77777777" w:rsidR="00024B3F" w:rsidRPr="00844FAD" w:rsidRDefault="00024B3F" w:rsidP="00024B3F">
    <w:pPr>
      <w:pStyle w:val="Kopfzeile"/>
      <w:rPr>
        <w:rFonts w:ascii="Roboto" w:hAnsi="Roboto"/>
        <w:sz w:val="14"/>
        <w:szCs w:val="14"/>
      </w:rPr>
    </w:pPr>
    <w:proofErr w:type="spellStart"/>
    <w:r w:rsidRPr="00844FAD">
      <w:rPr>
        <w:rFonts w:ascii="Roboto" w:hAnsi="Roboto"/>
        <w:sz w:val="14"/>
        <w:szCs w:val="14"/>
      </w:rPr>
      <w:t>Syburger</w:t>
    </w:r>
    <w:proofErr w:type="spellEnd"/>
    <w:r w:rsidRPr="00844FAD">
      <w:rPr>
        <w:rFonts w:ascii="Roboto" w:hAnsi="Roboto"/>
        <w:sz w:val="14"/>
        <w:szCs w:val="14"/>
      </w:rPr>
      <w:t xml:space="preserve"> Dorfstr. 135</w:t>
    </w:r>
  </w:p>
  <w:p w14:paraId="06A3290A" w14:textId="77777777" w:rsidR="00024B3F" w:rsidRPr="00844FAD" w:rsidRDefault="00024B3F" w:rsidP="00024B3F">
    <w:pPr>
      <w:pStyle w:val="Kopfzeile"/>
      <w:tabs>
        <w:tab w:val="left" w:pos="7716"/>
      </w:tabs>
      <w:rPr>
        <w:rFonts w:ascii="Roboto" w:hAnsi="Roboto"/>
        <w:sz w:val="14"/>
        <w:szCs w:val="14"/>
      </w:rPr>
    </w:pPr>
    <w:r w:rsidRPr="00844FAD">
      <w:rPr>
        <w:rFonts w:ascii="Roboto" w:hAnsi="Roboto"/>
        <w:sz w:val="14"/>
        <w:szCs w:val="14"/>
      </w:rPr>
      <w:t>44265 Dortmund</w:t>
    </w:r>
  </w:p>
  <w:p w14:paraId="2245640C" w14:textId="0B657516" w:rsidR="00024B3F" w:rsidRPr="00844FAD" w:rsidRDefault="00024B3F" w:rsidP="00024B3F">
    <w:pPr>
      <w:pStyle w:val="Kopfzeile"/>
      <w:rPr>
        <w:rFonts w:ascii="Roboto" w:hAnsi="Roboto"/>
        <w:sz w:val="14"/>
        <w:szCs w:val="14"/>
      </w:rPr>
    </w:pPr>
    <w:r w:rsidRPr="00844FAD">
      <w:rPr>
        <w:rFonts w:ascii="Roboto" w:hAnsi="Roboto"/>
        <w:sz w:val="14"/>
        <w:szCs w:val="14"/>
      </w:rPr>
      <w:t>bewerbung@vcp-westfalen.de</w:t>
    </w:r>
  </w:p>
  <w:p w14:paraId="2946DB82" w14:textId="77777777" w:rsidR="00024B3F" w:rsidRPr="00844FAD" w:rsidRDefault="00024B3F" w:rsidP="00024B3F">
    <w:pPr>
      <w:pStyle w:val="Kopfzeile"/>
      <w:rPr>
        <w:rFonts w:ascii="Roboto" w:hAnsi="Roboto"/>
        <w:sz w:val="14"/>
        <w:szCs w:val="14"/>
      </w:rPr>
    </w:pPr>
  </w:p>
  <w:p w14:paraId="5997CC1D" w14:textId="77777777" w:rsidR="00024B3F" w:rsidRDefault="00024B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0A5148" w:rsidRDefault="000A5148" w:rsidP="00DB0B03">
    <w:pPr>
      <w:pStyle w:val="Kopfzeile"/>
      <w:rPr>
        <w:rFonts w:ascii="Roboto" w:hAnsi="Roboto"/>
        <w:b/>
        <w:sz w:val="14"/>
        <w:szCs w:val="14"/>
      </w:rPr>
    </w:pPr>
  </w:p>
  <w:p w14:paraId="678C6213" w14:textId="77777777" w:rsidR="00E878EE" w:rsidRPr="00844FAD" w:rsidRDefault="001223FF" w:rsidP="00DB0B03">
    <w:pPr>
      <w:pStyle w:val="Kopfzeile"/>
      <w:rPr>
        <w:rFonts w:ascii="Roboto" w:hAnsi="Roboto"/>
        <w:b/>
        <w:sz w:val="14"/>
        <w:szCs w:val="14"/>
      </w:rPr>
    </w:pPr>
    <w:r w:rsidRPr="00844FAD">
      <w:rPr>
        <w:rFonts w:ascii="Roboto" w:hAnsi="Roboto"/>
        <w:b/>
        <w:noProof/>
        <w:sz w:val="14"/>
        <w:szCs w:val="14"/>
      </w:rPr>
      <w:drawing>
        <wp:anchor distT="0" distB="0" distL="114300" distR="114300" simplePos="0" relativeHeight="251657216" behindDoc="1" locked="0" layoutInCell="1" allowOverlap="1" wp14:anchorId="088E9DE6" wp14:editId="07777777">
          <wp:simplePos x="0" y="0"/>
          <wp:positionH relativeFrom="column">
            <wp:posOffset>4124325</wp:posOffset>
          </wp:positionH>
          <wp:positionV relativeFrom="paragraph">
            <wp:posOffset>-46355</wp:posOffset>
          </wp:positionV>
          <wp:extent cx="2041525" cy="70866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8EE" w:rsidRPr="00844FAD">
      <w:rPr>
        <w:rFonts w:ascii="Roboto" w:hAnsi="Roboto"/>
        <w:b/>
        <w:sz w:val="14"/>
        <w:szCs w:val="14"/>
      </w:rPr>
      <w:t>VCP Land Westfalen e.V.</w:t>
    </w:r>
  </w:p>
  <w:p w14:paraId="14AD13DC" w14:textId="77777777" w:rsidR="00E878EE" w:rsidRPr="00844FAD" w:rsidRDefault="00E878EE" w:rsidP="00DB0B03">
    <w:pPr>
      <w:pStyle w:val="Kopfzeile"/>
      <w:rPr>
        <w:rFonts w:ascii="Roboto" w:hAnsi="Roboto"/>
        <w:sz w:val="14"/>
        <w:szCs w:val="14"/>
      </w:rPr>
    </w:pPr>
    <w:proofErr w:type="spellStart"/>
    <w:r w:rsidRPr="00844FAD">
      <w:rPr>
        <w:rFonts w:ascii="Roboto" w:hAnsi="Roboto"/>
        <w:sz w:val="14"/>
        <w:szCs w:val="14"/>
      </w:rPr>
      <w:t>Syburger</w:t>
    </w:r>
    <w:proofErr w:type="spellEnd"/>
    <w:r w:rsidRPr="00844FAD">
      <w:rPr>
        <w:rFonts w:ascii="Roboto" w:hAnsi="Roboto"/>
        <w:sz w:val="14"/>
        <w:szCs w:val="14"/>
      </w:rPr>
      <w:t xml:space="preserve"> Dorfstr. 135</w:t>
    </w:r>
  </w:p>
  <w:p w14:paraId="18C6D69D" w14:textId="77777777" w:rsidR="00E878EE" w:rsidRPr="00844FAD" w:rsidRDefault="00E878EE" w:rsidP="00DB0B03">
    <w:pPr>
      <w:pStyle w:val="Kopfzeile"/>
      <w:tabs>
        <w:tab w:val="left" w:pos="7716"/>
      </w:tabs>
      <w:rPr>
        <w:rFonts w:ascii="Roboto" w:hAnsi="Roboto"/>
        <w:sz w:val="14"/>
        <w:szCs w:val="14"/>
      </w:rPr>
    </w:pPr>
    <w:r w:rsidRPr="00844FAD">
      <w:rPr>
        <w:rFonts w:ascii="Roboto" w:hAnsi="Roboto"/>
        <w:sz w:val="14"/>
        <w:szCs w:val="14"/>
      </w:rPr>
      <w:t>44265 Dortmund</w:t>
    </w:r>
  </w:p>
  <w:p w14:paraId="5E565722" w14:textId="0481EC53" w:rsidR="00E878EE" w:rsidRPr="00844FAD" w:rsidRDefault="00B72182" w:rsidP="00DB0B03">
    <w:pPr>
      <w:pStyle w:val="Kopfzeile"/>
      <w:rPr>
        <w:rFonts w:ascii="Roboto" w:hAnsi="Roboto"/>
        <w:sz w:val="14"/>
        <w:szCs w:val="14"/>
      </w:rPr>
    </w:pPr>
    <w:r w:rsidRPr="00844FAD">
      <w:rPr>
        <w:rFonts w:ascii="Roboto" w:hAnsi="Roboto"/>
        <w:sz w:val="14"/>
        <w:szCs w:val="14"/>
      </w:rPr>
      <w:t>b</w:t>
    </w:r>
    <w:r w:rsidR="00E878EE" w:rsidRPr="00844FAD">
      <w:rPr>
        <w:rFonts w:ascii="Roboto" w:hAnsi="Roboto"/>
        <w:sz w:val="14"/>
        <w:szCs w:val="14"/>
      </w:rPr>
      <w:t>ewerbung@</w:t>
    </w:r>
    <w:r w:rsidRPr="00844FAD">
      <w:rPr>
        <w:rFonts w:ascii="Roboto" w:hAnsi="Roboto"/>
        <w:sz w:val="14"/>
        <w:szCs w:val="14"/>
      </w:rPr>
      <w:t>vcp-w</w:t>
    </w:r>
    <w:r w:rsidR="00E878EE" w:rsidRPr="00844FAD">
      <w:rPr>
        <w:rFonts w:ascii="Roboto" w:hAnsi="Roboto"/>
        <w:sz w:val="14"/>
        <w:szCs w:val="14"/>
      </w:rPr>
      <w:t>estfalen.de</w:t>
    </w:r>
  </w:p>
  <w:p w14:paraId="62EBF3C5" w14:textId="77777777" w:rsidR="00E878EE" w:rsidRPr="00844FAD" w:rsidRDefault="00E878EE" w:rsidP="00DB0B03">
    <w:pPr>
      <w:pStyle w:val="Kopfzeile"/>
      <w:rPr>
        <w:rFonts w:ascii="Roboto" w:hAnsi="Roboto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275"/>
    <w:multiLevelType w:val="multilevel"/>
    <w:tmpl w:val="8248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85F7E"/>
    <w:multiLevelType w:val="hybridMultilevel"/>
    <w:tmpl w:val="717875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F3CEE"/>
    <w:multiLevelType w:val="hybridMultilevel"/>
    <w:tmpl w:val="2168DD5A"/>
    <w:lvl w:ilvl="0" w:tplc="C5C81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456E0"/>
    <w:multiLevelType w:val="hybridMultilevel"/>
    <w:tmpl w:val="1EA4F8B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518EF"/>
    <w:multiLevelType w:val="hybridMultilevel"/>
    <w:tmpl w:val="6922A0F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94266"/>
    <w:multiLevelType w:val="hybridMultilevel"/>
    <w:tmpl w:val="CE88F106"/>
    <w:lvl w:ilvl="0" w:tplc="C5C81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A4451"/>
    <w:multiLevelType w:val="multilevel"/>
    <w:tmpl w:val="5016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C3ADE"/>
    <w:multiLevelType w:val="hybridMultilevel"/>
    <w:tmpl w:val="DCFC347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1238E"/>
    <w:multiLevelType w:val="hybridMultilevel"/>
    <w:tmpl w:val="593E2CA2"/>
    <w:lvl w:ilvl="0" w:tplc="C5C81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E74A2"/>
    <w:multiLevelType w:val="multilevel"/>
    <w:tmpl w:val="780C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20834">
    <w:abstractNumId w:val="5"/>
  </w:num>
  <w:num w:numId="2" w16cid:durableId="1648700464">
    <w:abstractNumId w:val="8"/>
  </w:num>
  <w:num w:numId="3" w16cid:durableId="1791390986">
    <w:abstractNumId w:val="2"/>
  </w:num>
  <w:num w:numId="4" w16cid:durableId="1555003331">
    <w:abstractNumId w:val="5"/>
  </w:num>
  <w:num w:numId="5" w16cid:durableId="1099525204">
    <w:abstractNumId w:val="8"/>
  </w:num>
  <w:num w:numId="6" w16cid:durableId="306015873">
    <w:abstractNumId w:val="2"/>
  </w:num>
  <w:num w:numId="7" w16cid:durableId="1532915495">
    <w:abstractNumId w:val="6"/>
  </w:num>
  <w:num w:numId="8" w16cid:durableId="1702851401">
    <w:abstractNumId w:val="9"/>
  </w:num>
  <w:num w:numId="9" w16cid:durableId="1850607094">
    <w:abstractNumId w:val="0"/>
  </w:num>
  <w:num w:numId="10" w16cid:durableId="1034694469">
    <w:abstractNumId w:val="4"/>
  </w:num>
  <w:num w:numId="11" w16cid:durableId="376898603">
    <w:abstractNumId w:val="3"/>
  </w:num>
  <w:num w:numId="12" w16cid:durableId="935946958">
    <w:abstractNumId w:val="1"/>
  </w:num>
  <w:num w:numId="13" w16cid:durableId="139153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"/>
  <w:autoHyphenation/>
  <w:hyphenationZone w:val="39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AA"/>
    <w:rsid w:val="00000AE8"/>
    <w:rsid w:val="00024B3F"/>
    <w:rsid w:val="0003514E"/>
    <w:rsid w:val="0005187A"/>
    <w:rsid w:val="000601C5"/>
    <w:rsid w:val="000A5148"/>
    <w:rsid w:val="000C3675"/>
    <w:rsid w:val="000D34A4"/>
    <w:rsid w:val="000E177C"/>
    <w:rsid w:val="000F1244"/>
    <w:rsid w:val="000F38A2"/>
    <w:rsid w:val="00104BDC"/>
    <w:rsid w:val="00110FED"/>
    <w:rsid w:val="001133F8"/>
    <w:rsid w:val="001223FF"/>
    <w:rsid w:val="00143E96"/>
    <w:rsid w:val="00166B02"/>
    <w:rsid w:val="001B625F"/>
    <w:rsid w:val="001C531D"/>
    <w:rsid w:val="001F0D42"/>
    <w:rsid w:val="00203049"/>
    <w:rsid w:val="00205197"/>
    <w:rsid w:val="00205B35"/>
    <w:rsid w:val="002352EE"/>
    <w:rsid w:val="0024562D"/>
    <w:rsid w:val="002E705C"/>
    <w:rsid w:val="00314DCF"/>
    <w:rsid w:val="00316959"/>
    <w:rsid w:val="00340605"/>
    <w:rsid w:val="003628ED"/>
    <w:rsid w:val="00365311"/>
    <w:rsid w:val="003E0CAE"/>
    <w:rsid w:val="00405DD4"/>
    <w:rsid w:val="004100AF"/>
    <w:rsid w:val="004278AE"/>
    <w:rsid w:val="00437E1C"/>
    <w:rsid w:val="00457BFE"/>
    <w:rsid w:val="00491962"/>
    <w:rsid w:val="004D4AAA"/>
    <w:rsid w:val="004D7F95"/>
    <w:rsid w:val="004F1F7E"/>
    <w:rsid w:val="004F5300"/>
    <w:rsid w:val="004F7B81"/>
    <w:rsid w:val="00501ABD"/>
    <w:rsid w:val="005045BD"/>
    <w:rsid w:val="0052602A"/>
    <w:rsid w:val="00546E0B"/>
    <w:rsid w:val="00554BD3"/>
    <w:rsid w:val="00554E8F"/>
    <w:rsid w:val="0056130E"/>
    <w:rsid w:val="00590145"/>
    <w:rsid w:val="005C595C"/>
    <w:rsid w:val="005F0A47"/>
    <w:rsid w:val="005F2FBB"/>
    <w:rsid w:val="0060200C"/>
    <w:rsid w:val="00626F0C"/>
    <w:rsid w:val="00637A33"/>
    <w:rsid w:val="006A693C"/>
    <w:rsid w:val="006B4E2C"/>
    <w:rsid w:val="006D275A"/>
    <w:rsid w:val="006E62A5"/>
    <w:rsid w:val="00721341"/>
    <w:rsid w:val="00721BF4"/>
    <w:rsid w:val="007246A9"/>
    <w:rsid w:val="00757744"/>
    <w:rsid w:val="00797D47"/>
    <w:rsid w:val="007A0661"/>
    <w:rsid w:val="007A7A58"/>
    <w:rsid w:val="007D7B32"/>
    <w:rsid w:val="007E64EC"/>
    <w:rsid w:val="00844FAD"/>
    <w:rsid w:val="00870A0F"/>
    <w:rsid w:val="008B03C6"/>
    <w:rsid w:val="008C0C43"/>
    <w:rsid w:val="008C324A"/>
    <w:rsid w:val="0093646A"/>
    <w:rsid w:val="0093698E"/>
    <w:rsid w:val="00944D1E"/>
    <w:rsid w:val="00983630"/>
    <w:rsid w:val="009A77A5"/>
    <w:rsid w:val="009B33BF"/>
    <w:rsid w:val="009D7393"/>
    <w:rsid w:val="009E5606"/>
    <w:rsid w:val="009E613D"/>
    <w:rsid w:val="009F0E02"/>
    <w:rsid w:val="00A12714"/>
    <w:rsid w:val="00A15A69"/>
    <w:rsid w:val="00A74373"/>
    <w:rsid w:val="00A75426"/>
    <w:rsid w:val="00A7656E"/>
    <w:rsid w:val="00A93724"/>
    <w:rsid w:val="00AC6231"/>
    <w:rsid w:val="00AD00DE"/>
    <w:rsid w:val="00AE0384"/>
    <w:rsid w:val="00B010A2"/>
    <w:rsid w:val="00B0136E"/>
    <w:rsid w:val="00B2362C"/>
    <w:rsid w:val="00B30A6D"/>
    <w:rsid w:val="00B47542"/>
    <w:rsid w:val="00B72182"/>
    <w:rsid w:val="00B863DE"/>
    <w:rsid w:val="00BB5225"/>
    <w:rsid w:val="00BB6F41"/>
    <w:rsid w:val="00C12DCE"/>
    <w:rsid w:val="00C34617"/>
    <w:rsid w:val="00C44F89"/>
    <w:rsid w:val="00C70513"/>
    <w:rsid w:val="00C80332"/>
    <w:rsid w:val="00C921FE"/>
    <w:rsid w:val="00CE668D"/>
    <w:rsid w:val="00D84BC0"/>
    <w:rsid w:val="00D87933"/>
    <w:rsid w:val="00D92011"/>
    <w:rsid w:val="00DA70FF"/>
    <w:rsid w:val="00DB0B03"/>
    <w:rsid w:val="00DB0C18"/>
    <w:rsid w:val="00DE1368"/>
    <w:rsid w:val="00E432A7"/>
    <w:rsid w:val="00E47CD5"/>
    <w:rsid w:val="00E57299"/>
    <w:rsid w:val="00E758DC"/>
    <w:rsid w:val="00E878EE"/>
    <w:rsid w:val="00E914CF"/>
    <w:rsid w:val="00EC28EA"/>
    <w:rsid w:val="00EF45C2"/>
    <w:rsid w:val="00EF6364"/>
    <w:rsid w:val="00F0169B"/>
    <w:rsid w:val="00F24CD5"/>
    <w:rsid w:val="00F25878"/>
    <w:rsid w:val="00F53784"/>
    <w:rsid w:val="00F67CC8"/>
    <w:rsid w:val="00F745C7"/>
    <w:rsid w:val="00F7670D"/>
    <w:rsid w:val="00F80B2C"/>
    <w:rsid w:val="00FC0A27"/>
    <w:rsid w:val="00FC389F"/>
    <w:rsid w:val="00FC779C"/>
    <w:rsid w:val="00FD70A7"/>
    <w:rsid w:val="00FE0952"/>
    <w:rsid w:val="0A1B0E25"/>
    <w:rsid w:val="1B61AC8C"/>
    <w:rsid w:val="1D16B276"/>
    <w:rsid w:val="2B662C40"/>
    <w:rsid w:val="30696961"/>
    <w:rsid w:val="3D26FBCF"/>
    <w:rsid w:val="4420D836"/>
    <w:rsid w:val="4F6263A0"/>
    <w:rsid w:val="5F03D5E1"/>
    <w:rsid w:val="62A5058B"/>
    <w:rsid w:val="689A6917"/>
    <w:rsid w:val="6E98E4EC"/>
    <w:rsid w:val="7381E91F"/>
    <w:rsid w:val="7F7E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146B6E"/>
  <w15:chartTrackingRefBased/>
  <w15:docId w15:val="{F5CD6EEA-ECB2-4F25-BBAE-21D5185C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Verdana" w:hAnsi="Verdana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Arial" w:hAnsi="Arial"/>
      <w:b/>
      <w:i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i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346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D4AA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EC28EA"/>
    <w:pPr>
      <w:spacing w:after="120"/>
    </w:pPr>
  </w:style>
  <w:style w:type="paragraph" w:styleId="Textkrper2">
    <w:name w:val="Body Text 2"/>
    <w:basedOn w:val="Standard"/>
    <w:rsid w:val="00EC28EA"/>
    <w:pPr>
      <w:spacing w:after="120" w:line="480" w:lineRule="auto"/>
    </w:pPr>
  </w:style>
  <w:style w:type="table" w:styleId="Tabellenraster">
    <w:name w:val="Table Grid"/>
    <w:basedOn w:val="NormaleTabelle"/>
    <w:rsid w:val="00944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78E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E878EE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styleId="Kommentarzeichen">
    <w:name w:val="annotation reference"/>
    <w:rsid w:val="0034060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40605"/>
    <w:rPr>
      <w:sz w:val="20"/>
      <w:lang w:val="x-none" w:eastAsia="x-none"/>
    </w:rPr>
  </w:style>
  <w:style w:type="character" w:customStyle="1" w:styleId="KommentartextZchn">
    <w:name w:val="Kommentartext Zchn"/>
    <w:link w:val="Kommentartext"/>
    <w:rsid w:val="00340605"/>
    <w:rPr>
      <w:rFonts w:ascii="Verdana" w:hAnsi="Verdana"/>
    </w:rPr>
  </w:style>
  <w:style w:type="paragraph" w:styleId="Kommentarthema">
    <w:name w:val="annotation subject"/>
    <w:basedOn w:val="Kommentartext"/>
    <w:next w:val="Kommentartext"/>
    <w:link w:val="KommentarthemaZchn"/>
    <w:rsid w:val="00340605"/>
    <w:rPr>
      <w:b/>
      <w:bCs/>
    </w:rPr>
  </w:style>
  <w:style w:type="character" w:customStyle="1" w:styleId="KommentarthemaZchn">
    <w:name w:val="Kommentarthema Zchn"/>
    <w:link w:val="Kommentarthema"/>
    <w:rsid w:val="00340605"/>
    <w:rPr>
      <w:rFonts w:ascii="Verdana" w:hAnsi="Verdana"/>
      <w:b/>
      <w:bCs/>
    </w:rPr>
  </w:style>
  <w:style w:type="character" w:customStyle="1" w:styleId="markedcontent">
    <w:name w:val="markedcontent"/>
    <w:basedOn w:val="Absatz-Standardschriftart"/>
    <w:rsid w:val="00554E8F"/>
  </w:style>
  <w:style w:type="character" w:customStyle="1" w:styleId="ui-provider">
    <w:name w:val="ui-provider"/>
    <w:basedOn w:val="Absatz-Standardschriftart"/>
    <w:rsid w:val="009E5606"/>
  </w:style>
  <w:style w:type="character" w:customStyle="1" w:styleId="berschrift3Zchn">
    <w:name w:val="Überschrift 3 Zchn"/>
    <w:basedOn w:val="Absatz-Standardschriftart"/>
    <w:link w:val="berschrift3"/>
    <w:semiHidden/>
    <w:rsid w:val="00C3461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6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8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1.xml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yperlink" Target="mailto:bewerbung@vcp-westfalen.de" TargetMode="External" /><Relationship Id="rId17" Type="http://schemas.openxmlformats.org/officeDocument/2006/relationships/fontTable" Target="fontTable.xml" /><Relationship Id="rId2" Type="http://schemas.openxmlformats.org/officeDocument/2006/relationships/customXml" Target="../customXml/item2.xml" /><Relationship Id="rId16" Type="http://schemas.openxmlformats.org/officeDocument/2006/relationships/footer" Target="footer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header" Target="header2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1)%20B&#252;ro\B&#252;ro\Servicekr&#228;fte\Kristina\Briefpapie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C717EEF46DFA41A919F932562E072F" ma:contentTypeVersion="16" ma:contentTypeDescription="Ein neues Dokument erstellen." ma:contentTypeScope="" ma:versionID="631d62ee16aa26e6db51336c7269396e">
  <xsd:schema xmlns:xsd="http://www.w3.org/2001/XMLSchema" xmlns:xs="http://www.w3.org/2001/XMLSchema" xmlns:p="http://schemas.microsoft.com/office/2006/metadata/properties" xmlns:ns2="a7707633-8a55-4c7a-ba9d-c8c9496ecff7" xmlns:ns3="a0fa4f9d-6968-40f8-b87c-38be1514d5c8" targetNamespace="http://schemas.microsoft.com/office/2006/metadata/properties" ma:root="true" ma:fieldsID="e80a44b4a728c41be9d7f2cc0ca1a674" ns2:_="" ns3:_="">
    <xsd:import namespace="a7707633-8a55-4c7a-ba9d-c8c9496ecff7"/>
    <xsd:import namespace="a0fa4f9d-6968-40f8-b87c-38be1514d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7633-8a55-4c7a-ba9d-c8c9496ec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f9bc6c2-6076-400d-b3d4-ff09f748e1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a4f9d-6968-40f8-b87c-38be1514d5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2110e-841b-44c8-93cf-e02b5173a716}" ma:internalName="TaxCatchAll" ma:showField="CatchAllData" ma:web="a0fa4f9d-6968-40f8-b87c-38be1514d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707633-8a55-4c7a-ba9d-c8c9496ecff7">
      <Terms xmlns="http://schemas.microsoft.com/office/infopath/2007/PartnerControls"/>
    </lcf76f155ced4ddcb4097134ff3c332f>
    <TaxCatchAll xmlns="a0fa4f9d-6968-40f8-b87c-38be1514d5c8" xsi:nil="true"/>
  </documentManagement>
</p:properties>
</file>

<file path=customXml/itemProps1.xml><?xml version="1.0" encoding="utf-8"?>
<ds:datastoreItem xmlns:ds="http://schemas.openxmlformats.org/officeDocument/2006/customXml" ds:itemID="{D384AF34-4CE5-4C47-BD46-E36FECE47AC9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944E4464-6D7D-4490-B797-1EDC7E2AC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E6754-BC25-4565-86D0-A8DD2D36A1F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7707633-8a55-4c7a-ba9d-c8c9496ecff7"/>
    <ds:schemaRef ds:uri="a0fa4f9d-6968-40f8-b87c-38be1514d5c8"/>
  </ds:schemaRefs>
</ds:datastoreItem>
</file>

<file path=customXml/itemProps4.xml><?xml version="1.0" encoding="utf-8"?>
<ds:datastoreItem xmlns:ds="http://schemas.openxmlformats.org/officeDocument/2006/customXml" ds:itemID="{8BD93D21-0BE4-4F20-8EEC-5954477EFB49}">
  <ds:schemaRefs>
    <ds:schemaRef ds:uri="http://schemas.microsoft.com/office/2006/metadata/properties"/>
    <ds:schemaRef ds:uri="http://www.w3.org/2000/xmlns/"/>
    <ds:schemaRef ds:uri="a7707633-8a55-4c7a-ba9d-c8c9496ecff7"/>
    <ds:schemaRef ds:uri="http://schemas.microsoft.com/office/infopath/2007/PartnerControls"/>
    <ds:schemaRef ds:uri="a0fa4f9d-6968-40f8-b87c-38be1514d5c8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Briefpapier.dot</Template>
  <TotalTime>0</TotalTime>
  <Pages>2</Pages>
  <Words>270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 C P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cp:lastModifiedBy>Jan Kerssens</cp:lastModifiedBy>
  <cp:revision>2</cp:revision>
  <cp:lastPrinted>2016-07-25T23:37:00Z</cp:lastPrinted>
  <dcterms:created xsi:type="dcterms:W3CDTF">2026-08-20T13:12:00Z</dcterms:created>
  <dcterms:modified xsi:type="dcterms:W3CDTF">2026-08-20T13:12:00Z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0x01010059C717EEF46DFA41A919F932562E072F</vt:lpwstr>
  </property>
</Properties>
</file>